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E86E0" w14:textId="6E548A6E" w:rsidR="00B31545" w:rsidRPr="00B31545" w:rsidRDefault="00B31545" w:rsidP="00B31545">
      <w:pPr>
        <w:pStyle w:val="Titre"/>
        <w:rPr>
          <w:rFonts w:ascii="Heebo ExtraBold" w:hAnsi="Heebo ExtraBold" w:cs="Heebo ExtraBold"/>
          <w:lang w:val="fr-BE"/>
        </w:rPr>
      </w:pPr>
      <w:r w:rsidRPr="00B31545">
        <w:rPr>
          <w:rFonts w:ascii="Heebo ExtraBold" w:hAnsi="Heebo ExtraBold" w:cs="Heebo ExtraBold"/>
          <w:lang w:val="fr-BE"/>
        </w:rPr>
        <w:t>Procuration d’assemblée générale</w:t>
      </w:r>
    </w:p>
    <w:p w14:paraId="3F1766BF" w14:textId="385CD7D4" w:rsidR="00B31545" w:rsidRDefault="00B31545" w:rsidP="00623945">
      <w:pPr>
        <w:rPr>
          <w:lang w:val="fr-BE"/>
        </w:rPr>
      </w:pPr>
      <w:r>
        <w:rPr>
          <w:lang w:val="fr-BE"/>
        </w:rPr>
        <w:t>Vous souhaitez apporter vos voix à l’assemblée générale de votre copropriété, mais ne pouvez y être présent(e) ?  Complétez ce document afin de faire entendre vos souhaits par l’entremise d’un proche ou d’un voisin.</w:t>
      </w:r>
    </w:p>
    <w:tbl>
      <w:tblPr>
        <w:tblStyle w:val="Grilledutableau"/>
        <w:tblW w:w="0" w:type="auto"/>
        <w:tblBorders>
          <w:top w:val="dashed" w:sz="4" w:space="0" w:color="auto"/>
          <w:left w:val="none" w:sz="0" w:space="0" w:color="auto"/>
          <w:bottom w:val="dashed" w:sz="4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791"/>
      </w:tblGrid>
      <w:tr w:rsidR="00440556" w14:paraId="018BC112" w14:textId="77777777" w:rsidTr="00EB24B7">
        <w:tc>
          <w:tcPr>
            <w:tcW w:w="704" w:type="dxa"/>
            <w:vMerge w:val="restart"/>
            <w:shd w:val="clear" w:color="auto" w:fill="0099A8" w:themeFill="accent2"/>
            <w:textDirection w:val="btLr"/>
          </w:tcPr>
          <w:p w14:paraId="467628D4" w14:textId="4AB62D28" w:rsidR="00440556" w:rsidRPr="001C6172" w:rsidRDefault="00440556" w:rsidP="00B50D33">
            <w:pPr>
              <w:ind w:left="113" w:right="113"/>
              <w:jc w:val="center"/>
              <w:rPr>
                <w:rFonts w:ascii="Heebo Medium" w:hAnsi="Heebo Medium" w:cs="Heebo Medium"/>
                <w:sz w:val="16"/>
                <w:szCs w:val="16"/>
                <w:lang w:val="fr-BE"/>
              </w:rPr>
            </w:pPr>
            <w:r w:rsidRPr="001C6172">
              <w:rPr>
                <w:rFonts w:ascii="Heebo Medium" w:hAnsi="Heebo Medium" w:cs="Heebo Medium"/>
                <w:color w:val="FFFFFF" w:themeColor="accent3"/>
                <w:sz w:val="16"/>
                <w:szCs w:val="16"/>
                <w:lang w:val="fr-BE"/>
              </w:rPr>
              <w:t>Copropriété</w:t>
            </w:r>
          </w:p>
        </w:tc>
        <w:tc>
          <w:tcPr>
            <w:tcW w:w="7791" w:type="dxa"/>
          </w:tcPr>
          <w:p w14:paraId="3E093039" w14:textId="326B5178" w:rsidR="00440556" w:rsidRPr="00B50D33" w:rsidRDefault="00440556" w:rsidP="00623945">
            <w:pPr>
              <w:rPr>
                <w:sz w:val="24"/>
                <w:szCs w:val="24"/>
                <w:lang w:val="fr-BE"/>
              </w:rPr>
            </w:pPr>
            <w:r w:rsidRPr="00B50D33">
              <w:rPr>
                <w:sz w:val="24"/>
                <w:szCs w:val="24"/>
                <w:lang w:val="fr-BE"/>
              </w:rPr>
              <w:t>Nom de votre copropriété :</w:t>
            </w:r>
            <w:r w:rsidR="00A532B7">
              <w:rPr>
                <w:sz w:val="24"/>
                <w:szCs w:val="24"/>
                <w:lang w:val="fr-BE"/>
              </w:rPr>
              <w:t xml:space="preserve"> </w:t>
            </w:r>
          </w:p>
        </w:tc>
      </w:tr>
      <w:tr w:rsidR="00440556" w14:paraId="01D85915" w14:textId="77777777" w:rsidTr="00EB24B7">
        <w:tc>
          <w:tcPr>
            <w:tcW w:w="704" w:type="dxa"/>
            <w:vMerge/>
            <w:shd w:val="clear" w:color="auto" w:fill="0099A8" w:themeFill="accent2"/>
          </w:tcPr>
          <w:p w14:paraId="697A7227" w14:textId="77777777" w:rsidR="00440556" w:rsidRDefault="00440556" w:rsidP="00623945">
            <w:pPr>
              <w:rPr>
                <w:lang w:val="fr-BE"/>
              </w:rPr>
            </w:pPr>
          </w:p>
        </w:tc>
        <w:tc>
          <w:tcPr>
            <w:tcW w:w="7791" w:type="dxa"/>
          </w:tcPr>
          <w:p w14:paraId="197A3F3A" w14:textId="33C1D91E" w:rsidR="00440556" w:rsidRPr="00B50D33" w:rsidRDefault="00440556" w:rsidP="00623945">
            <w:pPr>
              <w:rPr>
                <w:sz w:val="24"/>
                <w:szCs w:val="24"/>
                <w:lang w:val="fr-BE"/>
              </w:rPr>
            </w:pPr>
            <w:r w:rsidRPr="00B50D33">
              <w:rPr>
                <w:sz w:val="24"/>
                <w:szCs w:val="24"/>
                <w:lang w:val="fr-BE"/>
              </w:rPr>
              <w:t>Date de l’assemblée générale concernée :</w:t>
            </w:r>
          </w:p>
        </w:tc>
      </w:tr>
    </w:tbl>
    <w:p w14:paraId="6E872AB4" w14:textId="77777777" w:rsidR="00B31545" w:rsidRPr="008F6678" w:rsidRDefault="00B31545" w:rsidP="00623945">
      <w:pPr>
        <w:rPr>
          <w:sz w:val="2"/>
          <w:szCs w:val="2"/>
          <w:lang w:val="fr-BE"/>
        </w:rPr>
      </w:pPr>
    </w:p>
    <w:tbl>
      <w:tblPr>
        <w:tblStyle w:val="Grilledutableau"/>
        <w:tblW w:w="0" w:type="auto"/>
        <w:tblBorders>
          <w:top w:val="dashed" w:sz="4" w:space="0" w:color="auto"/>
          <w:left w:val="none" w:sz="0" w:space="0" w:color="auto"/>
          <w:bottom w:val="dashed" w:sz="4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791"/>
      </w:tblGrid>
      <w:tr w:rsidR="000479A9" w14:paraId="4928ABC0" w14:textId="77777777" w:rsidTr="00E91640">
        <w:tc>
          <w:tcPr>
            <w:tcW w:w="704" w:type="dxa"/>
            <w:vMerge w:val="restart"/>
            <w:shd w:val="clear" w:color="auto" w:fill="0099A8" w:themeFill="accent2"/>
            <w:textDirection w:val="btLr"/>
          </w:tcPr>
          <w:p w14:paraId="65F873A2" w14:textId="4B6F6420" w:rsidR="000479A9" w:rsidRPr="001C6172" w:rsidRDefault="000479A9" w:rsidP="00B50D33">
            <w:pPr>
              <w:ind w:left="113" w:right="113"/>
              <w:jc w:val="center"/>
              <w:rPr>
                <w:rFonts w:ascii="Heebo Medium" w:hAnsi="Heebo Medium" w:cs="Heebo Medium"/>
                <w:sz w:val="16"/>
                <w:szCs w:val="16"/>
                <w:lang w:val="fr-BE"/>
              </w:rPr>
            </w:pPr>
            <w:r w:rsidRPr="00A7201B">
              <w:rPr>
                <w:rFonts w:ascii="Heebo Medium" w:hAnsi="Heebo Medium" w:cs="Heebo Medium"/>
                <w:color w:val="FFFFFF" w:themeColor="accent3"/>
                <w:sz w:val="16"/>
                <w:szCs w:val="16"/>
                <w:lang w:val="fr-BE"/>
              </w:rPr>
              <w:t>Propriétaire</w:t>
            </w:r>
          </w:p>
        </w:tc>
        <w:tc>
          <w:tcPr>
            <w:tcW w:w="7791" w:type="dxa"/>
          </w:tcPr>
          <w:p w14:paraId="077907B0" w14:textId="761EF0C1" w:rsidR="000479A9" w:rsidRPr="00B50D33" w:rsidRDefault="000479A9" w:rsidP="00E91640">
            <w:pPr>
              <w:rPr>
                <w:sz w:val="24"/>
                <w:szCs w:val="24"/>
                <w:lang w:val="fr-BE"/>
              </w:rPr>
            </w:pPr>
            <w:r w:rsidRPr="00B50D33">
              <w:rPr>
                <w:sz w:val="24"/>
                <w:szCs w:val="24"/>
                <w:lang w:val="fr-BE"/>
              </w:rPr>
              <w:t>Nom du propriétaire représenté</w:t>
            </w:r>
            <w:r>
              <w:rPr>
                <w:sz w:val="24"/>
                <w:szCs w:val="24"/>
                <w:lang w:val="fr-BE"/>
              </w:rPr>
              <w:t xml:space="preserve"> soussigné</w:t>
            </w:r>
            <w:r w:rsidRPr="00B50D33">
              <w:rPr>
                <w:sz w:val="24"/>
                <w:szCs w:val="24"/>
                <w:lang w:val="fr-BE"/>
              </w:rPr>
              <w:t xml:space="preserve"> : </w:t>
            </w:r>
          </w:p>
        </w:tc>
      </w:tr>
      <w:tr w:rsidR="000479A9" w14:paraId="5428E7C3" w14:textId="77777777" w:rsidTr="00E91640">
        <w:tc>
          <w:tcPr>
            <w:tcW w:w="704" w:type="dxa"/>
            <w:vMerge/>
            <w:shd w:val="clear" w:color="auto" w:fill="0099A8" w:themeFill="accent2"/>
          </w:tcPr>
          <w:p w14:paraId="3851C329" w14:textId="77777777" w:rsidR="000479A9" w:rsidRDefault="000479A9" w:rsidP="00E91640">
            <w:pPr>
              <w:rPr>
                <w:lang w:val="fr-BE"/>
              </w:rPr>
            </w:pPr>
          </w:p>
        </w:tc>
        <w:tc>
          <w:tcPr>
            <w:tcW w:w="7791" w:type="dxa"/>
          </w:tcPr>
          <w:p w14:paraId="33B8D0A4" w14:textId="740A4E06" w:rsidR="000479A9" w:rsidRPr="00B50D33" w:rsidRDefault="000479A9" w:rsidP="00E91640">
            <w:pPr>
              <w:rPr>
                <w:sz w:val="24"/>
                <w:szCs w:val="24"/>
                <w:lang w:val="fr-BE"/>
              </w:rPr>
            </w:pPr>
            <w:r w:rsidRPr="00B50D33">
              <w:rPr>
                <w:sz w:val="24"/>
                <w:szCs w:val="24"/>
                <w:lang w:val="fr-BE"/>
              </w:rPr>
              <w:t>Nom du représentant :</w:t>
            </w:r>
          </w:p>
        </w:tc>
      </w:tr>
      <w:tr w:rsidR="000479A9" w14:paraId="6D5C285E" w14:textId="77777777" w:rsidTr="00E91640">
        <w:tc>
          <w:tcPr>
            <w:tcW w:w="704" w:type="dxa"/>
            <w:vMerge/>
            <w:shd w:val="clear" w:color="auto" w:fill="0099A8" w:themeFill="accent2"/>
          </w:tcPr>
          <w:p w14:paraId="21F36154" w14:textId="77777777" w:rsidR="000479A9" w:rsidRDefault="000479A9" w:rsidP="00E91640">
            <w:pPr>
              <w:rPr>
                <w:lang w:val="fr-BE"/>
              </w:rPr>
            </w:pPr>
          </w:p>
        </w:tc>
        <w:tc>
          <w:tcPr>
            <w:tcW w:w="7791" w:type="dxa"/>
          </w:tcPr>
          <w:p w14:paraId="098E6772" w14:textId="77777777" w:rsidR="000479A9" w:rsidRPr="00B50D33" w:rsidRDefault="000479A9" w:rsidP="00E91640">
            <w:pPr>
              <w:rPr>
                <w:sz w:val="24"/>
                <w:szCs w:val="24"/>
                <w:lang w:val="fr-BE"/>
              </w:rPr>
            </w:pPr>
            <w:r w:rsidRPr="00B50D33">
              <w:rPr>
                <w:sz w:val="24"/>
                <w:szCs w:val="24"/>
                <w:lang w:val="fr-BE"/>
              </w:rPr>
              <w:t xml:space="preserve">En cas d’absence du premier représentant, nom du second représentant : </w:t>
            </w:r>
          </w:p>
          <w:p w14:paraId="10E99DEC" w14:textId="220F1F8D" w:rsidR="000479A9" w:rsidRPr="00B50D33" w:rsidRDefault="000479A9" w:rsidP="00E91640">
            <w:pPr>
              <w:rPr>
                <w:sz w:val="24"/>
                <w:szCs w:val="24"/>
                <w:lang w:val="fr-BE"/>
              </w:rPr>
            </w:pPr>
          </w:p>
        </w:tc>
      </w:tr>
      <w:tr w:rsidR="000479A9" w14:paraId="38B065DB" w14:textId="77777777" w:rsidTr="00E91640">
        <w:tc>
          <w:tcPr>
            <w:tcW w:w="704" w:type="dxa"/>
            <w:vMerge/>
            <w:shd w:val="clear" w:color="auto" w:fill="0099A8" w:themeFill="accent2"/>
          </w:tcPr>
          <w:p w14:paraId="5499FAD3" w14:textId="77777777" w:rsidR="000479A9" w:rsidRDefault="000479A9" w:rsidP="00E91640">
            <w:pPr>
              <w:rPr>
                <w:lang w:val="fr-BE"/>
              </w:rPr>
            </w:pPr>
          </w:p>
        </w:tc>
        <w:tc>
          <w:tcPr>
            <w:tcW w:w="7791" w:type="dxa"/>
          </w:tcPr>
          <w:p w14:paraId="32386611" w14:textId="299A4A5D" w:rsidR="000479A9" w:rsidRPr="00B50D33" w:rsidRDefault="00A532B7" w:rsidP="00E91640">
            <w:pPr>
              <w:rPr>
                <w:sz w:val="24"/>
                <w:szCs w:val="24"/>
                <w:lang w:val="fr-BE"/>
              </w:rPr>
            </w:pPr>
            <w:sdt>
              <w:sdtPr>
                <w:rPr>
                  <w:sz w:val="24"/>
                  <w:szCs w:val="24"/>
                  <w:lang w:val="fr-BE"/>
                </w:rPr>
                <w:id w:val="-1986772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  <w:lang w:val="fr-BE"/>
                  </w:rPr>
                  <w:t>☐</w:t>
                </w:r>
              </w:sdtContent>
            </w:sdt>
            <w:r w:rsidR="000479A9">
              <w:rPr>
                <w:sz w:val="24"/>
                <w:szCs w:val="24"/>
                <w:lang w:val="fr-BE"/>
              </w:rPr>
              <w:t xml:space="preserve"> </w:t>
            </w:r>
            <w:r w:rsidR="000479A9" w:rsidRPr="002470B6">
              <w:rPr>
                <w:sz w:val="24"/>
                <w:szCs w:val="24"/>
                <w:lang w:val="fr-BE"/>
              </w:rPr>
              <w:t>J’autorise également cette personne à confier ce présent pouvoir à une tierce personne la représentant lors de cette assemblée générale.</w:t>
            </w:r>
          </w:p>
        </w:tc>
      </w:tr>
    </w:tbl>
    <w:p w14:paraId="3379E2A4" w14:textId="77777777" w:rsidR="00A7201B" w:rsidRPr="008F6678" w:rsidRDefault="00A7201B" w:rsidP="00623945">
      <w:pPr>
        <w:rPr>
          <w:sz w:val="2"/>
          <w:szCs w:val="2"/>
          <w:lang w:val="fr-BE"/>
        </w:rPr>
      </w:pPr>
    </w:p>
    <w:tbl>
      <w:tblPr>
        <w:tblStyle w:val="Grilledutableau"/>
        <w:tblW w:w="0" w:type="auto"/>
        <w:tblBorders>
          <w:top w:val="dashed" w:sz="4" w:space="0" w:color="auto"/>
          <w:left w:val="none" w:sz="0" w:space="0" w:color="auto"/>
          <w:bottom w:val="dashed" w:sz="4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791"/>
      </w:tblGrid>
      <w:tr w:rsidR="00F463FC" w14:paraId="1F5918B4" w14:textId="77777777" w:rsidTr="00E91640">
        <w:tc>
          <w:tcPr>
            <w:tcW w:w="704" w:type="dxa"/>
            <w:vMerge w:val="restart"/>
            <w:shd w:val="clear" w:color="auto" w:fill="0099A8" w:themeFill="accent2"/>
            <w:textDirection w:val="btLr"/>
          </w:tcPr>
          <w:p w14:paraId="0B5DD613" w14:textId="750BF89E" w:rsidR="00F463FC" w:rsidRPr="001C6172" w:rsidRDefault="00F463FC" w:rsidP="00F463FC">
            <w:pPr>
              <w:ind w:left="113" w:right="113"/>
              <w:jc w:val="center"/>
              <w:rPr>
                <w:rFonts w:ascii="Heebo Medium" w:hAnsi="Heebo Medium" w:cs="Heebo Medium"/>
                <w:sz w:val="16"/>
                <w:szCs w:val="16"/>
                <w:lang w:val="fr-BE"/>
              </w:rPr>
            </w:pPr>
            <w:proofErr w:type="spellStart"/>
            <w:r>
              <w:rPr>
                <w:rFonts w:ascii="Heebo Medium" w:hAnsi="Heebo Medium" w:cs="Heebo Medium"/>
                <w:color w:val="FFFFFF" w:themeColor="accent3"/>
                <w:sz w:val="16"/>
                <w:szCs w:val="16"/>
                <w:lang w:val="fr-BE"/>
              </w:rPr>
              <w:t>Décsions</w:t>
            </w:r>
            <w:proofErr w:type="spellEnd"/>
          </w:p>
        </w:tc>
        <w:tc>
          <w:tcPr>
            <w:tcW w:w="7791" w:type="dxa"/>
          </w:tcPr>
          <w:p w14:paraId="29EA5F5C" w14:textId="61DE7E31" w:rsidR="00F463FC" w:rsidRPr="00B50D33" w:rsidRDefault="00A532B7" w:rsidP="00F463FC">
            <w:pPr>
              <w:rPr>
                <w:sz w:val="24"/>
                <w:szCs w:val="24"/>
                <w:lang w:val="fr-BE"/>
              </w:rPr>
            </w:pPr>
            <w:sdt>
              <w:sdtPr>
                <w:rPr>
                  <w:sz w:val="24"/>
                  <w:szCs w:val="24"/>
                  <w:lang w:val="fr-BE"/>
                </w:rPr>
                <w:id w:val="-2140411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  <w:lang w:val="fr-BE"/>
                  </w:rPr>
                  <w:t>☐</w:t>
                </w:r>
              </w:sdtContent>
            </w:sdt>
            <w:r w:rsidR="00F463FC">
              <w:rPr>
                <w:sz w:val="24"/>
                <w:szCs w:val="24"/>
                <w:lang w:val="fr-BE"/>
              </w:rPr>
              <w:t xml:space="preserve"> </w:t>
            </w:r>
            <w:r w:rsidR="00CE7AA2">
              <w:rPr>
                <w:sz w:val="24"/>
                <w:szCs w:val="24"/>
                <w:lang w:val="fr-BE"/>
              </w:rPr>
              <w:t>Ma procuration est générale, mon représentant vote en mon nom sur tous les points de l’ordre du jour</w:t>
            </w:r>
            <w:r w:rsidR="004551D4">
              <w:rPr>
                <w:sz w:val="24"/>
                <w:szCs w:val="24"/>
                <w:lang w:val="fr-BE"/>
              </w:rPr>
              <w:t>.</w:t>
            </w:r>
          </w:p>
        </w:tc>
      </w:tr>
      <w:tr w:rsidR="00F463FC" w14:paraId="71139E35" w14:textId="77777777" w:rsidTr="00E91640">
        <w:tc>
          <w:tcPr>
            <w:tcW w:w="704" w:type="dxa"/>
            <w:vMerge/>
            <w:shd w:val="clear" w:color="auto" w:fill="0099A8" w:themeFill="accent2"/>
          </w:tcPr>
          <w:p w14:paraId="3815616C" w14:textId="77777777" w:rsidR="00F463FC" w:rsidRDefault="00F463FC" w:rsidP="00F463FC">
            <w:pPr>
              <w:rPr>
                <w:lang w:val="fr-BE"/>
              </w:rPr>
            </w:pPr>
          </w:p>
        </w:tc>
        <w:tc>
          <w:tcPr>
            <w:tcW w:w="7791" w:type="dxa"/>
          </w:tcPr>
          <w:p w14:paraId="3BCAF778" w14:textId="31F85EC9" w:rsidR="00244198" w:rsidRDefault="00244198" w:rsidP="00F463FC">
            <w:pPr>
              <w:rPr>
                <w:sz w:val="24"/>
                <w:szCs w:val="24"/>
                <w:lang w:val="fr-BE"/>
              </w:rPr>
            </w:pPr>
            <w:r>
              <w:rPr>
                <w:sz w:val="24"/>
                <w:szCs w:val="24"/>
                <w:lang w:val="fr-BE"/>
              </w:rPr>
              <w:t>Néanmoins, voici mes instructions pour certains points :</w:t>
            </w:r>
          </w:p>
          <w:p w14:paraId="18FCAE29" w14:textId="77777777" w:rsidR="00244198" w:rsidRDefault="00244198" w:rsidP="00F463FC">
            <w:pPr>
              <w:rPr>
                <w:sz w:val="24"/>
                <w:szCs w:val="24"/>
                <w:lang w:val="fr-BE"/>
              </w:rPr>
            </w:pPr>
          </w:p>
          <w:p w14:paraId="27473045" w14:textId="117BDA4E" w:rsidR="00244198" w:rsidRPr="00B50D33" w:rsidRDefault="00244198" w:rsidP="00F463FC">
            <w:pPr>
              <w:rPr>
                <w:sz w:val="24"/>
                <w:szCs w:val="24"/>
                <w:lang w:val="fr-BE"/>
              </w:rPr>
            </w:pPr>
          </w:p>
        </w:tc>
      </w:tr>
    </w:tbl>
    <w:p w14:paraId="7DC0B8E7" w14:textId="77777777" w:rsidR="00EE1913" w:rsidRPr="00647E1F" w:rsidRDefault="00EE1913" w:rsidP="00EE1913">
      <w:pPr>
        <w:rPr>
          <w:sz w:val="2"/>
          <w:szCs w:val="2"/>
          <w:lang w:val="fr-BE"/>
        </w:rPr>
      </w:pPr>
    </w:p>
    <w:tbl>
      <w:tblPr>
        <w:tblStyle w:val="Grilledutableau"/>
        <w:tblW w:w="0" w:type="auto"/>
        <w:tblBorders>
          <w:top w:val="dashed" w:sz="4" w:space="0" w:color="auto"/>
          <w:left w:val="none" w:sz="0" w:space="0" w:color="auto"/>
          <w:bottom w:val="dashed" w:sz="4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791"/>
      </w:tblGrid>
      <w:tr w:rsidR="00EE1913" w14:paraId="76D6759B" w14:textId="77777777" w:rsidTr="00647E1F">
        <w:tc>
          <w:tcPr>
            <w:tcW w:w="704" w:type="dxa"/>
            <w:vMerge w:val="restart"/>
            <w:shd w:val="clear" w:color="auto" w:fill="E65300" w:themeFill="accent1"/>
            <w:textDirection w:val="btLr"/>
          </w:tcPr>
          <w:p w14:paraId="2461565B" w14:textId="532CFAF8" w:rsidR="00EE1913" w:rsidRPr="001C6172" w:rsidRDefault="00EE1913" w:rsidP="00E91640">
            <w:pPr>
              <w:ind w:left="113" w:right="113"/>
              <w:jc w:val="center"/>
              <w:rPr>
                <w:rFonts w:ascii="Heebo Medium" w:hAnsi="Heebo Medium" w:cs="Heebo Medium"/>
                <w:sz w:val="16"/>
                <w:szCs w:val="16"/>
                <w:lang w:val="fr-BE"/>
              </w:rPr>
            </w:pPr>
            <w:r>
              <w:rPr>
                <w:rFonts w:ascii="Heebo Medium" w:hAnsi="Heebo Medium" w:cs="Heebo Medium"/>
                <w:color w:val="FFFFFF" w:themeColor="accent3"/>
                <w:sz w:val="16"/>
                <w:szCs w:val="16"/>
                <w:lang w:val="fr-BE"/>
              </w:rPr>
              <w:t>Signature</w:t>
            </w:r>
          </w:p>
        </w:tc>
        <w:tc>
          <w:tcPr>
            <w:tcW w:w="7791" w:type="dxa"/>
          </w:tcPr>
          <w:p w14:paraId="453AAB9D" w14:textId="0FA832F6" w:rsidR="00EE1913" w:rsidRPr="00B50D33" w:rsidRDefault="00EE1913" w:rsidP="00E91640">
            <w:pPr>
              <w:rPr>
                <w:sz w:val="24"/>
                <w:szCs w:val="24"/>
                <w:lang w:val="fr-BE"/>
              </w:rPr>
            </w:pPr>
            <w:r>
              <w:rPr>
                <w:sz w:val="24"/>
                <w:szCs w:val="24"/>
                <w:lang w:val="fr-BE"/>
              </w:rPr>
              <w:t xml:space="preserve">Fait à         </w:t>
            </w:r>
            <w:proofErr w:type="gramStart"/>
            <w:r>
              <w:rPr>
                <w:sz w:val="24"/>
                <w:szCs w:val="24"/>
                <w:lang w:val="fr-BE"/>
              </w:rPr>
              <w:t xml:space="preserve">  ,</w:t>
            </w:r>
            <w:proofErr w:type="gramEnd"/>
            <w:r>
              <w:rPr>
                <w:sz w:val="24"/>
                <w:szCs w:val="24"/>
                <w:lang w:val="fr-BE"/>
              </w:rPr>
              <w:t xml:space="preserve"> le         /        /            </w:t>
            </w:r>
            <w:proofErr w:type="gramStart"/>
            <w:r>
              <w:rPr>
                <w:sz w:val="24"/>
                <w:szCs w:val="24"/>
                <w:lang w:val="fr-BE"/>
              </w:rPr>
              <w:t xml:space="preserve">  .</w:t>
            </w:r>
            <w:proofErr w:type="gramEnd"/>
          </w:p>
        </w:tc>
      </w:tr>
      <w:tr w:rsidR="00EE1913" w14:paraId="3801834C" w14:textId="77777777" w:rsidTr="00647E1F">
        <w:tc>
          <w:tcPr>
            <w:tcW w:w="704" w:type="dxa"/>
            <w:vMerge/>
            <w:shd w:val="clear" w:color="auto" w:fill="E65300" w:themeFill="accent1"/>
          </w:tcPr>
          <w:p w14:paraId="1C6AB7C4" w14:textId="77777777" w:rsidR="00EE1913" w:rsidRDefault="00EE1913" w:rsidP="00E91640">
            <w:pPr>
              <w:rPr>
                <w:lang w:val="fr-BE"/>
              </w:rPr>
            </w:pPr>
          </w:p>
        </w:tc>
        <w:tc>
          <w:tcPr>
            <w:tcW w:w="7791" w:type="dxa"/>
          </w:tcPr>
          <w:p w14:paraId="799647BD" w14:textId="154B0CC8" w:rsidR="00A532B7" w:rsidRDefault="00EE1913" w:rsidP="00E91640">
            <w:pPr>
              <w:rPr>
                <w:sz w:val="24"/>
                <w:szCs w:val="24"/>
                <w:lang w:val="fr-BE"/>
              </w:rPr>
            </w:pPr>
            <w:r>
              <w:rPr>
                <w:sz w:val="24"/>
                <w:szCs w:val="24"/>
                <w:lang w:val="fr-BE"/>
              </w:rPr>
              <w:t>Signature :</w:t>
            </w:r>
          </w:p>
          <w:p w14:paraId="650AB931" w14:textId="77777777" w:rsidR="00A532B7" w:rsidRDefault="00A532B7" w:rsidP="00E91640">
            <w:pPr>
              <w:rPr>
                <w:sz w:val="24"/>
                <w:szCs w:val="24"/>
                <w:lang w:val="fr-BE"/>
              </w:rPr>
            </w:pPr>
          </w:p>
          <w:p w14:paraId="26918755" w14:textId="77777777" w:rsidR="00EE1913" w:rsidRPr="00B50D33" w:rsidRDefault="00EE1913" w:rsidP="00E91640">
            <w:pPr>
              <w:rPr>
                <w:sz w:val="24"/>
                <w:szCs w:val="24"/>
                <w:lang w:val="fr-BE"/>
              </w:rPr>
            </w:pPr>
          </w:p>
        </w:tc>
      </w:tr>
    </w:tbl>
    <w:p w14:paraId="113F7CC1" w14:textId="7D5DB6CD" w:rsidR="005637A1" w:rsidRDefault="00876F03" w:rsidP="006001A9">
      <w:pPr>
        <w:rPr>
          <w:lang w:val="fr-BE"/>
        </w:rPr>
      </w:pPr>
      <w:r w:rsidRPr="00876F03">
        <w:rPr>
          <w:lang w:val="fr-BE"/>
        </w:rPr>
        <w:lastRenderedPageBreak/>
        <w:t>La loi du 30/06/1994 modifiée par la loi du 02/06/2010 permet aux copropriétaires de se faire représenter aux Assemblées Générales par un mandataire de leur choix, copropriétaire ou non, à l’exclusion du syndic ou d’une personne employée par celui-ci ou au service de la copropriété. Le nom du porteur de la procuration doit obligatoirement être écrit par le mandataire sur celle-ci.</w:t>
      </w:r>
    </w:p>
    <w:p w14:paraId="7D410A75" w14:textId="7DE6B7B1" w:rsidR="00876F03" w:rsidRDefault="00CD00ED" w:rsidP="006001A9">
      <w:pPr>
        <w:rPr>
          <w:lang w:val="fr-BE"/>
        </w:rPr>
      </w:pPr>
      <w:r w:rsidRPr="00CD00ED">
        <w:rPr>
          <w:lang w:val="fr-BE"/>
        </w:rPr>
        <w:t>Cette loi du 02/06/2010 précise que les abstentions, les votes nuls et blancs ne sont pas considérés comme des voix émises pour le calcul des majorités.</w:t>
      </w:r>
    </w:p>
    <w:p w14:paraId="3CD57A7A" w14:textId="77777777" w:rsidR="00623945" w:rsidRDefault="00623945">
      <w:pPr>
        <w:rPr>
          <w:lang w:val="fr-BE"/>
        </w:rPr>
      </w:pPr>
    </w:p>
    <w:p w14:paraId="24600B10" w14:textId="60FDB71F" w:rsidR="00C90F78" w:rsidRDefault="00CD00ED">
      <w:pPr>
        <w:rPr>
          <w:lang w:val="fr-BE"/>
        </w:rPr>
      </w:pPr>
      <w:r>
        <w:rPr>
          <w:lang w:val="fr-BE"/>
        </w:rPr>
        <w:t xml:space="preserve">Vous souhaitez plus d’informations </w:t>
      </w:r>
      <w:r w:rsidR="00851B77">
        <w:rPr>
          <w:lang w:val="fr-BE"/>
        </w:rPr>
        <w:t>pour compléter cette procuration, ou plus de renseignement sur comment se passe une assemblée générale ?</w:t>
      </w:r>
      <w:r w:rsidR="009E7E87">
        <w:rPr>
          <w:lang w:val="fr-BE"/>
        </w:rPr>
        <w:t xml:space="preserve"> </w:t>
      </w:r>
      <w:r w:rsidR="00C90F78">
        <w:rPr>
          <w:lang w:val="fr-BE"/>
        </w:rPr>
        <w:t xml:space="preserve">Qui peut me représenter ?  Quid en cas d’assemblée générale reportée ? </w:t>
      </w:r>
      <w:r w:rsidR="008E7AFB">
        <w:rPr>
          <w:lang w:val="fr-BE"/>
        </w:rPr>
        <w:t>Combien puis-je avoir de procurations ?</w:t>
      </w:r>
    </w:p>
    <w:p w14:paraId="52134C48" w14:textId="77777777" w:rsidR="009E7E87" w:rsidRDefault="009E7E87">
      <w:pPr>
        <w:rPr>
          <w:lang w:val="fr-BE"/>
        </w:rPr>
      </w:pPr>
    </w:p>
    <w:p w14:paraId="402088CB" w14:textId="25E05B0D" w:rsidR="00D17FA4" w:rsidRPr="00881F7D" w:rsidRDefault="009E7E87" w:rsidP="009E7E87">
      <w:pPr>
        <w:jc w:val="center"/>
        <w:rPr>
          <w:rFonts w:ascii="Heebo Medium" w:hAnsi="Heebo Medium" w:cs="Heebo Medium"/>
          <w:color w:val="0099A8" w:themeColor="accent2"/>
          <w:sz w:val="28"/>
          <w:szCs w:val="28"/>
          <w:lang w:val="fr-BE"/>
        </w:rPr>
      </w:pPr>
      <w:hyperlink r:id="rId9" w:history="1">
        <w:r w:rsidRPr="00881F7D">
          <w:rPr>
            <w:rStyle w:val="Lienhypertexte"/>
            <w:rFonts w:ascii="Heebo Medium" w:hAnsi="Heebo Medium" w:cs="Heebo Medium"/>
            <w:color w:val="0099A8" w:themeColor="accent2"/>
            <w:sz w:val="28"/>
            <w:szCs w:val="28"/>
            <w:lang w:val="fr-BE"/>
          </w:rPr>
          <w:t>https://serenity.frontkb.com/fr</w:t>
        </w:r>
      </w:hyperlink>
    </w:p>
    <w:p w14:paraId="394BE4D9" w14:textId="77777777" w:rsidR="00D17FA4" w:rsidRDefault="00D17FA4">
      <w:pPr>
        <w:rPr>
          <w:lang w:val="fr-BE"/>
        </w:rPr>
      </w:pPr>
    </w:p>
    <w:p w14:paraId="58292251" w14:textId="0502E879" w:rsidR="00851B77" w:rsidRPr="00623945" w:rsidRDefault="00881F7D" w:rsidP="00D17FA4">
      <w:pPr>
        <w:jc w:val="center"/>
        <w:rPr>
          <w:lang w:val="fr-BE"/>
        </w:rPr>
      </w:pPr>
      <w:r>
        <w:rPr>
          <w:noProof/>
          <w:lang w:val="fr-BE"/>
        </w:rPr>
        <w:drawing>
          <wp:inline distT="0" distB="0" distL="0" distR="0" wp14:anchorId="652B9ED1" wp14:editId="11CC6243">
            <wp:extent cx="800100" cy="821724"/>
            <wp:effectExtent l="0" t="0" r="0" b="0"/>
            <wp:docPr id="13586844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0" cy="82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1B77" w:rsidRPr="00623945" w:rsidSect="004A4846">
      <w:headerReference w:type="default" r:id="rId11"/>
      <w:headerReference w:type="first" r:id="rId12"/>
      <w:pgSz w:w="11906" w:h="16838"/>
      <w:pgMar w:top="2835" w:right="1417" w:bottom="1417" w:left="141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9EE81" w14:textId="77777777" w:rsidR="008A6C42" w:rsidRDefault="008A6C42" w:rsidP="00623945">
      <w:pPr>
        <w:spacing w:line="240" w:lineRule="auto"/>
      </w:pPr>
      <w:r>
        <w:separator/>
      </w:r>
    </w:p>
  </w:endnote>
  <w:endnote w:type="continuationSeparator" w:id="0">
    <w:p w14:paraId="38348661" w14:textId="77777777" w:rsidR="008A6C42" w:rsidRDefault="008A6C42" w:rsidP="006239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ebo Light">
    <w:altName w:val="Heebo Light"/>
    <w:panose1 w:val="00000000000000000000"/>
    <w:charset w:val="00"/>
    <w:family w:val="auto"/>
    <w:pitch w:val="variable"/>
    <w:sig w:usb0="A00008E7" w:usb1="40000043" w:usb2="00000000" w:usb3="00000000" w:csb0="00000021" w:csb1="00000000"/>
  </w:font>
  <w:font w:name="Heebo Medium">
    <w:altName w:val="Heebo Medium"/>
    <w:panose1 w:val="00000000000000000000"/>
    <w:charset w:val="00"/>
    <w:family w:val="auto"/>
    <w:pitch w:val="variable"/>
    <w:sig w:usb0="A00008E7" w:usb1="40000043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ebo ExtraBold">
    <w:panose1 w:val="00000000000000000000"/>
    <w:charset w:val="00"/>
    <w:family w:val="auto"/>
    <w:pitch w:val="variable"/>
    <w:sig w:usb0="A00008E7" w:usb1="40000043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17F0E" w14:textId="77777777" w:rsidR="008A6C42" w:rsidRDefault="008A6C42" w:rsidP="00623945">
      <w:pPr>
        <w:spacing w:line="240" w:lineRule="auto"/>
      </w:pPr>
      <w:r>
        <w:separator/>
      </w:r>
    </w:p>
  </w:footnote>
  <w:footnote w:type="continuationSeparator" w:id="0">
    <w:p w14:paraId="1E143B48" w14:textId="77777777" w:rsidR="008A6C42" w:rsidRDefault="008A6C42" w:rsidP="006239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33ABA" w14:textId="77777777" w:rsidR="00623945" w:rsidRDefault="00623945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7939D043" wp14:editId="39F7836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000" cy="10717200"/>
          <wp:effectExtent l="0" t="0" r="4445" b="8255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00" cy="1071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1A920" w14:textId="77777777" w:rsidR="00623945" w:rsidRDefault="00623945">
    <w:pPr>
      <w:pStyle w:val="En-tte"/>
    </w:pPr>
    <w:r>
      <w:rPr>
        <w:noProof/>
      </w:rPr>
      <w:drawing>
        <wp:anchor distT="0" distB="0" distL="114300" distR="114300" simplePos="0" relativeHeight="251658240" behindDoc="1" locked="1" layoutInCell="1" allowOverlap="1" wp14:anchorId="67786047" wp14:editId="1012728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000" cy="10717200"/>
          <wp:effectExtent l="0" t="0" r="4445" b="8255"/>
          <wp:wrapNone/>
          <wp:docPr id="54" name="Imag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00" cy="1071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545"/>
    <w:rsid w:val="000479A9"/>
    <w:rsid w:val="000C5683"/>
    <w:rsid w:val="00121F86"/>
    <w:rsid w:val="001776DA"/>
    <w:rsid w:val="001C6172"/>
    <w:rsid w:val="00220C56"/>
    <w:rsid w:val="00231D4B"/>
    <w:rsid w:val="00244198"/>
    <w:rsid w:val="002470B6"/>
    <w:rsid w:val="003654DA"/>
    <w:rsid w:val="00393AF6"/>
    <w:rsid w:val="00440556"/>
    <w:rsid w:val="004551D4"/>
    <w:rsid w:val="00457465"/>
    <w:rsid w:val="00470E83"/>
    <w:rsid w:val="004A4846"/>
    <w:rsid w:val="004D184E"/>
    <w:rsid w:val="005116DC"/>
    <w:rsid w:val="00526413"/>
    <w:rsid w:val="00537240"/>
    <w:rsid w:val="005637A1"/>
    <w:rsid w:val="006001A9"/>
    <w:rsid w:val="00623945"/>
    <w:rsid w:val="006411E3"/>
    <w:rsid w:val="00647E1F"/>
    <w:rsid w:val="007A1D6A"/>
    <w:rsid w:val="00824D10"/>
    <w:rsid w:val="00851B77"/>
    <w:rsid w:val="00870BAD"/>
    <w:rsid w:val="00876F03"/>
    <w:rsid w:val="00881F7D"/>
    <w:rsid w:val="008861AF"/>
    <w:rsid w:val="008A6C42"/>
    <w:rsid w:val="008E3030"/>
    <w:rsid w:val="008E7AFB"/>
    <w:rsid w:val="008F6678"/>
    <w:rsid w:val="008F78C9"/>
    <w:rsid w:val="00912CEE"/>
    <w:rsid w:val="009621EA"/>
    <w:rsid w:val="009E7E87"/>
    <w:rsid w:val="00A3020E"/>
    <w:rsid w:val="00A532B7"/>
    <w:rsid w:val="00A7201B"/>
    <w:rsid w:val="00A764AA"/>
    <w:rsid w:val="00A77EBF"/>
    <w:rsid w:val="00B31545"/>
    <w:rsid w:val="00B50D33"/>
    <w:rsid w:val="00B7329F"/>
    <w:rsid w:val="00BA0EBA"/>
    <w:rsid w:val="00BB2478"/>
    <w:rsid w:val="00C40A25"/>
    <w:rsid w:val="00C45813"/>
    <w:rsid w:val="00C90F78"/>
    <w:rsid w:val="00CB1F88"/>
    <w:rsid w:val="00CD00ED"/>
    <w:rsid w:val="00CE7AA2"/>
    <w:rsid w:val="00D17FA4"/>
    <w:rsid w:val="00DD76AA"/>
    <w:rsid w:val="00EB24B7"/>
    <w:rsid w:val="00EE1913"/>
    <w:rsid w:val="00F43512"/>
    <w:rsid w:val="00F463FC"/>
    <w:rsid w:val="00F52399"/>
    <w:rsid w:val="00F54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610856"/>
  <w15:chartTrackingRefBased/>
  <w15:docId w15:val="{26F583A5-66BE-469A-AA3A-075AEE774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201B"/>
    <w:pPr>
      <w:spacing w:before="120" w:after="120"/>
      <w:jc w:val="both"/>
    </w:pPr>
    <w:rPr>
      <w:rFonts w:ascii="Heebo Light" w:hAnsi="Heebo Light"/>
      <w:color w:val="494849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623945"/>
    <w:pPr>
      <w:keepNext/>
      <w:keepLines/>
      <w:spacing w:before="160"/>
      <w:outlineLvl w:val="0"/>
    </w:pPr>
    <w:rPr>
      <w:rFonts w:ascii="Heebo Medium" w:eastAsiaTheme="majorEastAsia" w:hAnsi="Heebo Medium" w:cstheme="majorBidi"/>
      <w:color w:val="E65300"/>
      <w:sz w:val="24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23945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23945"/>
  </w:style>
  <w:style w:type="paragraph" w:styleId="Pieddepage">
    <w:name w:val="footer"/>
    <w:basedOn w:val="Normal"/>
    <w:link w:val="PieddepageCar"/>
    <w:uiPriority w:val="99"/>
    <w:unhideWhenUsed/>
    <w:rsid w:val="00623945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3945"/>
  </w:style>
  <w:style w:type="character" w:customStyle="1" w:styleId="Titre1Car">
    <w:name w:val="Titre 1 Car"/>
    <w:basedOn w:val="Policepardfaut"/>
    <w:link w:val="Titre1"/>
    <w:uiPriority w:val="9"/>
    <w:rsid w:val="00623945"/>
    <w:rPr>
      <w:rFonts w:ascii="Heebo Medium" w:eastAsiaTheme="majorEastAsia" w:hAnsi="Heebo Medium" w:cstheme="majorBidi"/>
      <w:color w:val="E65300"/>
      <w:sz w:val="24"/>
      <w:szCs w:val="32"/>
    </w:rPr>
  </w:style>
  <w:style w:type="character" w:styleId="Lienhypertexte">
    <w:name w:val="Hyperlink"/>
    <w:basedOn w:val="Policepardfaut"/>
    <w:uiPriority w:val="99"/>
    <w:unhideWhenUsed/>
    <w:rsid w:val="00DD76AA"/>
    <w:rPr>
      <w:color w:val="FFFF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D76AA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qFormat/>
    <w:rsid w:val="00B31545"/>
    <w:pPr>
      <w:spacing w:before="0"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315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B31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B3154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71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serenity.frontkb.com/f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ny%20Mo&#239;se\OneDrive%20-%20Syndic%20L9\Documents\Mod&#232;les%20Office%20personnalis&#233;s\Document%20Serenity.dotx" TargetMode="External"/></Relationships>
</file>

<file path=word/theme/theme1.xml><?xml version="1.0" encoding="utf-8"?>
<a:theme xmlns:a="http://schemas.openxmlformats.org/drawingml/2006/main" name="Thème Office">
  <a:themeElements>
    <a:clrScheme name="Serenity">
      <a:dk1>
        <a:srgbClr val="494849"/>
      </a:dk1>
      <a:lt1>
        <a:srgbClr val="F5F3F2"/>
      </a:lt1>
      <a:dk2>
        <a:srgbClr val="A69B95"/>
      </a:dk2>
      <a:lt2>
        <a:srgbClr val="E9E5DC"/>
      </a:lt2>
      <a:accent1>
        <a:srgbClr val="E65300"/>
      </a:accent1>
      <a:accent2>
        <a:srgbClr val="0099A8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CF78B52853264AA6493C1B68FD5459" ma:contentTypeVersion="15" ma:contentTypeDescription="Crée un document." ma:contentTypeScope="" ma:versionID="2a81ef421405ac5601c35b14fe1f47ff">
  <xsd:schema xmlns:xsd="http://www.w3.org/2001/XMLSchema" xmlns:xs="http://www.w3.org/2001/XMLSchema" xmlns:p="http://schemas.microsoft.com/office/2006/metadata/properties" xmlns:ns2="27741e48-bffb-48f5-b634-f89a30b3aa93" xmlns:ns3="b74cb756-927b-4f74-8d6a-3c20011459cd" targetNamespace="http://schemas.microsoft.com/office/2006/metadata/properties" ma:root="true" ma:fieldsID="f48d8a695c57404245b2b8534cef570b" ns2:_="" ns3:_="">
    <xsd:import namespace="27741e48-bffb-48f5-b634-f89a30b3aa93"/>
    <xsd:import namespace="b74cb756-927b-4f74-8d6a-3c20011459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741e48-bffb-48f5-b634-f89a30b3aa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Balises d’images" ma:readOnly="false" ma:fieldId="{5cf76f15-5ced-4ddc-b409-7134ff3c332f}" ma:taxonomyMulti="true" ma:sspId="9edc5e5a-e687-461d-8f69-65ff7c328a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4cb756-927b-4f74-8d6a-3c20011459c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bb44326-5918-4ade-8324-1425d7c3bb61}" ma:internalName="TaxCatchAll" ma:showField="CatchAllData" ma:web="b74cb756-927b-4f74-8d6a-3c20011459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741e48-bffb-48f5-b634-f89a30b3aa93">
      <Terms xmlns="http://schemas.microsoft.com/office/infopath/2007/PartnerControls"/>
    </lcf76f155ced4ddcb4097134ff3c332f>
    <TaxCatchAll xmlns="b74cb756-927b-4f74-8d6a-3c20011459cd" xsi:nil="true"/>
  </documentManagement>
</p:properties>
</file>

<file path=customXml/itemProps1.xml><?xml version="1.0" encoding="utf-8"?>
<ds:datastoreItem xmlns:ds="http://schemas.openxmlformats.org/officeDocument/2006/customXml" ds:itemID="{6AF1F759-7760-42F6-9216-377FDD7977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6C96DD-118D-4A90-BF85-738BE88317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741e48-bffb-48f5-b634-f89a30b3aa93"/>
    <ds:schemaRef ds:uri="b74cb756-927b-4f74-8d6a-3c20011459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A5328C-C352-4EC1-8DE1-86858CFFB311}">
  <ds:schemaRefs>
    <ds:schemaRef ds:uri="http://schemas.microsoft.com/office/2006/metadata/properties"/>
    <ds:schemaRef ds:uri="http://schemas.microsoft.com/office/infopath/2007/PartnerControls"/>
    <ds:schemaRef ds:uri="27741e48-bffb-48f5-b634-f89a30b3aa93"/>
    <ds:schemaRef ds:uri="b74cb756-927b-4f74-8d6a-3c20011459c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 Serenity</Template>
  <TotalTime>4</TotalTime>
  <Pages>2</Pages>
  <Words>272</Words>
  <Characters>1496</Characters>
  <Application>Microsoft Office Word</Application>
  <DocSecurity>0</DocSecurity>
  <Lines>12</Lines>
  <Paragraphs>3</Paragraphs>
  <ScaleCrop>false</ScaleCrop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Moïse</dc:creator>
  <cp:keywords/>
  <dc:description/>
  <cp:lastModifiedBy>Tony Moïse</cp:lastModifiedBy>
  <cp:revision>4</cp:revision>
  <dcterms:created xsi:type="dcterms:W3CDTF">2024-02-21T14:04:00Z</dcterms:created>
  <dcterms:modified xsi:type="dcterms:W3CDTF">2026-01-16T09:13:00Z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0x01010016CF78B52853264AA6493C1B68FD5459</vt:lpwstr>
  </property>
  <property fmtid="{D5CDD505-2E9C-101B-9397-08002B2CF9AE}" pid="3" name="MediaServiceImageTags">
    <vt:lpwstr/>
  </property>
</Properties>
</file>